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17" w:rsidRDefault="00F97817" w:rsidP="00F97817">
      <w:pPr>
        <w:jc w:val="center"/>
        <w:rPr>
          <w:i/>
          <w:iCs/>
          <w:caps/>
          <w:color w:val="FFFFFF" w:themeColor="background1"/>
          <w:sz w:val="28"/>
          <w:szCs w:val="28"/>
        </w:rPr>
      </w:pPr>
      <w:bookmarkStart w:id="0" w:name="_GoBack"/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3DF940D8" wp14:editId="1E397371">
            <wp:simplePos x="0" y="0"/>
            <wp:positionH relativeFrom="column">
              <wp:posOffset>-156210</wp:posOffset>
            </wp:positionH>
            <wp:positionV relativeFrom="paragraph">
              <wp:posOffset>-437790</wp:posOffset>
            </wp:positionV>
            <wp:extent cx="7772400" cy="10706100"/>
            <wp:effectExtent l="0" t="0" r="0" b="0"/>
            <wp:wrapNone/>
            <wp:docPr id="18" name="Image 18" descr="arrière-plan coloré avec plu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04-1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F93134">
        <w:rPr>
          <w:lang w:bidi="fr-FR"/>
        </w:rPr>
        <w:tab/>
      </w:r>
    </w:p>
    <w:p w:rsidR="00A20502" w:rsidRDefault="00A20502" w:rsidP="00A20502">
      <w:r w:rsidRPr="00A20502">
        <w:t xml:space="preserve"> </w:t>
      </w:r>
    </w:p>
    <w:p w:rsidR="00024B92" w:rsidRPr="004008C9" w:rsidRDefault="00AB193F" w:rsidP="005325F0">
      <w:pPr>
        <w:spacing w:before="0"/>
        <w:ind w:left="0"/>
      </w:pPr>
      <w:r w:rsidRPr="00A20502">
        <w:rPr>
          <w:noProof/>
          <w:lang w:eastAsia="fr-FR"/>
        </w:rPr>
        <w:drawing>
          <wp:anchor distT="0" distB="0" distL="114300" distR="114300" simplePos="0" relativeHeight="251666432" behindDoc="1" locked="0" layoutInCell="1" allowOverlap="1" wp14:anchorId="54A47B76" wp14:editId="45213E9A">
            <wp:simplePos x="0" y="0"/>
            <wp:positionH relativeFrom="column">
              <wp:posOffset>2989100</wp:posOffset>
            </wp:positionH>
            <wp:positionV relativeFrom="paragraph">
              <wp:posOffset>7211180</wp:posOffset>
            </wp:positionV>
            <wp:extent cx="347193" cy="446749"/>
            <wp:effectExtent l="0" t="0" r="0" b="0"/>
            <wp:wrapNone/>
            <wp:docPr id="10" name="Image 10" descr="C:\Users\Utilisateur\Desktop\pictogramme téléph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ilisateur\Desktop\pictogramme téléphon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93" cy="44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502"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 wp14:anchorId="2E65186C" wp14:editId="7766ABB7">
            <wp:simplePos x="0" y="0"/>
            <wp:positionH relativeFrom="column">
              <wp:posOffset>1746078</wp:posOffset>
            </wp:positionH>
            <wp:positionV relativeFrom="paragraph">
              <wp:posOffset>6853898</wp:posOffset>
            </wp:positionV>
            <wp:extent cx="361847" cy="361847"/>
            <wp:effectExtent l="0" t="0" r="635" b="635"/>
            <wp:wrapNone/>
            <wp:docPr id="9" name="Image 9" descr="C:\Users\Utilisateur\Desktop\pictogramme 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ilisateur\Desktop\pictogramme mai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47" cy="36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fr-FR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7AAF094" wp14:editId="13DC2CD1">
                <wp:simplePos x="0" y="0"/>
                <wp:positionH relativeFrom="column">
                  <wp:posOffset>1523914</wp:posOffset>
                </wp:positionH>
                <wp:positionV relativeFrom="paragraph">
                  <wp:posOffset>6792458</wp:posOffset>
                </wp:positionV>
                <wp:extent cx="4216400" cy="930876"/>
                <wp:effectExtent l="0" t="0" r="12700" b="22225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0" cy="9308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502" w:rsidRDefault="00A20502" w:rsidP="00A20502">
                            <w:pPr>
                              <w:rPr>
                                <w:color w:val="4E4484" w:themeColor="text1" w:themeTint="BF"/>
                              </w:rPr>
                            </w:pPr>
                            <w:r>
                              <w:rPr>
                                <w:color w:val="4E4484" w:themeColor="text1" w:themeTint="BF"/>
                              </w:rPr>
                              <w:t xml:space="preserve">          </w:t>
                            </w:r>
                            <w:hyperlink r:id="rId10" w:history="1">
                              <w:r w:rsidRPr="00A20502">
                                <w:rPr>
                                  <w:rStyle w:val="Lienhypertexte"/>
                                  <w:color w:val="4E4484" w:themeColor="text1" w:themeTint="BF"/>
                                </w:rPr>
                                <w:t>fleurpapillonmoulins@gmail.com</w:t>
                              </w:r>
                            </w:hyperlink>
                          </w:p>
                          <w:p w:rsidR="00A20502" w:rsidRDefault="00A20502" w:rsidP="00A20502">
                            <w:pPr>
                              <w:rPr>
                                <w:color w:val="4E4484" w:themeColor="text1" w:themeTint="BF"/>
                                <w:sz w:val="22"/>
                                <w:szCs w:val="22"/>
                              </w:rPr>
                            </w:pPr>
                          </w:p>
                          <w:p w:rsidR="00A20502" w:rsidRPr="00A20502" w:rsidRDefault="00A20502" w:rsidP="00A20502">
                            <w:pPr>
                              <w:rPr>
                                <w:color w:val="4E4484" w:themeColor="text1" w:themeTint="BF"/>
                              </w:rPr>
                            </w:pPr>
                            <w:r>
                              <w:rPr>
                                <w:color w:val="4E4484" w:themeColor="text1" w:themeTint="BF"/>
                              </w:rPr>
                              <w:t xml:space="preserve">          </w:t>
                            </w:r>
                            <w:r>
                              <w:rPr>
                                <w:color w:val="4E4484" w:themeColor="text1" w:themeTint="BF"/>
                              </w:rPr>
                              <w:tab/>
                            </w:r>
                            <w:r>
                              <w:rPr>
                                <w:color w:val="4E4484" w:themeColor="text1" w:themeTint="BF"/>
                              </w:rPr>
                              <w:tab/>
                            </w:r>
                            <w:r>
                              <w:rPr>
                                <w:color w:val="4E4484" w:themeColor="text1" w:themeTint="BF"/>
                              </w:rPr>
                              <w:tab/>
                            </w:r>
                            <w:r w:rsidRPr="00A20502">
                              <w:rPr>
                                <w:color w:val="4E4484" w:themeColor="text1" w:themeTint="BF"/>
                              </w:rPr>
                              <w:t>04</w:t>
                            </w:r>
                            <w:r>
                              <w:rPr>
                                <w:color w:val="4E4484" w:themeColor="text1" w:themeTint="BF"/>
                              </w:rPr>
                              <w:t xml:space="preserve"> </w:t>
                            </w:r>
                            <w:r w:rsidRPr="00A20502">
                              <w:rPr>
                                <w:color w:val="4E4484" w:themeColor="text1" w:themeTint="BF"/>
                              </w:rPr>
                              <w:t>70</w:t>
                            </w:r>
                            <w:r>
                              <w:rPr>
                                <w:color w:val="4E4484" w:themeColor="text1" w:themeTint="BF"/>
                              </w:rPr>
                              <w:t xml:space="preserve"> </w:t>
                            </w:r>
                            <w:r w:rsidRPr="00A20502">
                              <w:rPr>
                                <w:color w:val="4E4484" w:themeColor="text1" w:themeTint="BF"/>
                              </w:rPr>
                              <w:t>44</w:t>
                            </w:r>
                            <w:r>
                              <w:rPr>
                                <w:color w:val="4E4484" w:themeColor="text1" w:themeTint="BF"/>
                              </w:rPr>
                              <w:t xml:space="preserve"> </w:t>
                            </w:r>
                            <w:r w:rsidRPr="00A20502">
                              <w:rPr>
                                <w:color w:val="4E4484" w:themeColor="text1" w:themeTint="BF"/>
                              </w:rPr>
                              <w:t>19</w:t>
                            </w:r>
                            <w:r>
                              <w:rPr>
                                <w:color w:val="4E4484" w:themeColor="text1" w:themeTint="BF"/>
                              </w:rPr>
                              <w:t xml:space="preserve"> </w:t>
                            </w:r>
                            <w:r w:rsidRPr="00A20502">
                              <w:rPr>
                                <w:color w:val="4E4484" w:themeColor="text1" w:themeTint="BF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AF09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0pt;margin-top:534.85pt;width:332pt;height:73.3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" filled="f">
                <v:textbox>
                  <w:txbxContent>
                    <w:p w:rsidR="00A20502" w:rsidRDefault="00A20502" w:rsidP="00A20502">
                      <w:pPr>
                        <w:rPr>
                          <w:color w:val="4E4484" w:themeColor="text1" w:themeTint="BF"/>
                        </w:rPr>
                      </w:pPr>
                      <w:r>
                        <w:rPr>
                          <w:color w:val="4E4484" w:themeColor="text1" w:themeTint="BF"/>
                        </w:rPr>
                        <w:t xml:space="preserve">          </w:t>
                      </w:r>
                      <w:hyperlink r:id="rId11" w:history="1">
                        <w:r w:rsidRPr="00A20502">
                          <w:rPr>
                            <w:rStyle w:val="Lienhypertexte"/>
                            <w:color w:val="4E4484" w:themeColor="text1" w:themeTint="BF"/>
                          </w:rPr>
                          <w:t>fleurpapillonmoulins@gmail.com</w:t>
                        </w:r>
                      </w:hyperlink>
                    </w:p>
                    <w:p w:rsidR="00A20502" w:rsidRDefault="00A20502" w:rsidP="00A20502">
                      <w:pPr>
                        <w:rPr>
                          <w:color w:val="4E4484" w:themeColor="text1" w:themeTint="BF"/>
                          <w:sz w:val="22"/>
                          <w:szCs w:val="22"/>
                        </w:rPr>
                      </w:pPr>
                    </w:p>
                    <w:p w:rsidR="00A20502" w:rsidRPr="00A20502" w:rsidRDefault="00A20502" w:rsidP="00A20502">
                      <w:pPr>
                        <w:rPr>
                          <w:color w:val="4E4484" w:themeColor="text1" w:themeTint="BF"/>
                        </w:rPr>
                      </w:pPr>
                      <w:r>
                        <w:rPr>
                          <w:color w:val="4E4484" w:themeColor="text1" w:themeTint="BF"/>
                        </w:rPr>
                        <w:t xml:space="preserve">          </w:t>
                      </w:r>
                      <w:r>
                        <w:rPr>
                          <w:color w:val="4E4484" w:themeColor="text1" w:themeTint="BF"/>
                        </w:rPr>
                        <w:tab/>
                      </w:r>
                      <w:r>
                        <w:rPr>
                          <w:color w:val="4E4484" w:themeColor="text1" w:themeTint="BF"/>
                        </w:rPr>
                        <w:tab/>
                      </w:r>
                      <w:r>
                        <w:rPr>
                          <w:color w:val="4E4484" w:themeColor="text1" w:themeTint="BF"/>
                        </w:rPr>
                        <w:tab/>
                      </w:r>
                      <w:r w:rsidRPr="00A20502">
                        <w:rPr>
                          <w:color w:val="4E4484" w:themeColor="text1" w:themeTint="BF"/>
                        </w:rPr>
                        <w:t>04</w:t>
                      </w:r>
                      <w:r>
                        <w:rPr>
                          <w:color w:val="4E4484" w:themeColor="text1" w:themeTint="BF"/>
                        </w:rPr>
                        <w:t xml:space="preserve"> </w:t>
                      </w:r>
                      <w:r w:rsidRPr="00A20502">
                        <w:rPr>
                          <w:color w:val="4E4484" w:themeColor="text1" w:themeTint="BF"/>
                        </w:rPr>
                        <w:t>70</w:t>
                      </w:r>
                      <w:r>
                        <w:rPr>
                          <w:color w:val="4E4484" w:themeColor="text1" w:themeTint="BF"/>
                        </w:rPr>
                        <w:t xml:space="preserve"> </w:t>
                      </w:r>
                      <w:r w:rsidRPr="00A20502">
                        <w:rPr>
                          <w:color w:val="4E4484" w:themeColor="text1" w:themeTint="BF"/>
                        </w:rPr>
                        <w:t>44</w:t>
                      </w:r>
                      <w:r>
                        <w:rPr>
                          <w:color w:val="4E4484" w:themeColor="text1" w:themeTint="BF"/>
                        </w:rPr>
                        <w:t xml:space="preserve"> </w:t>
                      </w:r>
                      <w:r w:rsidRPr="00A20502">
                        <w:rPr>
                          <w:color w:val="4E4484" w:themeColor="text1" w:themeTint="BF"/>
                        </w:rPr>
                        <w:t>19</w:t>
                      </w:r>
                      <w:r>
                        <w:rPr>
                          <w:color w:val="4E4484" w:themeColor="text1" w:themeTint="BF"/>
                        </w:rPr>
                        <w:t xml:space="preserve"> </w:t>
                      </w:r>
                      <w:r w:rsidRPr="00A20502">
                        <w:rPr>
                          <w:color w:val="4E4484" w:themeColor="text1" w:themeTint="BF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r-FR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0B0199C" wp14:editId="7ED31450">
                <wp:simplePos x="0" y="0"/>
                <wp:positionH relativeFrom="column">
                  <wp:posOffset>872490</wp:posOffset>
                </wp:positionH>
                <wp:positionV relativeFrom="paragraph">
                  <wp:posOffset>3030117</wp:posOffset>
                </wp:positionV>
                <wp:extent cx="5864860" cy="3451655"/>
                <wp:effectExtent l="0" t="0" r="21590" b="158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860" cy="3451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502" w:rsidRDefault="00F97817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20502">
                              <w:rPr>
                                <w:sz w:val="44"/>
                                <w:szCs w:val="44"/>
                              </w:rPr>
                              <w:t xml:space="preserve">L’arrivée d’un enfant peut être synonyme de bouleversements. </w:t>
                            </w:r>
                          </w:p>
                          <w:p w:rsidR="00A20502" w:rsidRDefault="00A20502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A20502" w:rsidRDefault="00A20502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A20502" w:rsidRDefault="00A20502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A20502" w:rsidRDefault="00A20502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F97817" w:rsidRPr="00A20502" w:rsidRDefault="00F97817" w:rsidP="00A2050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20502">
                              <w:rPr>
                                <w:sz w:val="44"/>
                                <w:szCs w:val="44"/>
                              </w:rPr>
                              <w:t xml:space="preserve">Vous vous questionnez ? </w:t>
                            </w:r>
                            <w:r w:rsidR="00A20502">
                              <w:rPr>
                                <w:sz w:val="44"/>
                                <w:szCs w:val="44"/>
                              </w:rPr>
                              <w:t>Isabelle et Clara sont</w:t>
                            </w:r>
                            <w:r w:rsidRPr="00A20502">
                              <w:rPr>
                                <w:sz w:val="44"/>
                                <w:szCs w:val="44"/>
                              </w:rPr>
                              <w:t xml:space="preserve"> à votre écoute pour vous accompagner dans votre rôle de parent.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199C" id="_x0000_s1027" type="#_x0000_t202" style="position:absolute;margin-left:68.7pt;margin-top:238.6pt;width:461.8pt;height:271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" filled="f">
                <v:textbox>
                  <w:txbxContent>
                    <w:p w:rsidR="00A20502" w:rsidRDefault="00F97817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20502">
                        <w:rPr>
                          <w:sz w:val="44"/>
                          <w:szCs w:val="44"/>
                        </w:rPr>
                        <w:t xml:space="preserve">L’arrivée d’un enfant peut être synonyme de bouleversements. </w:t>
                      </w:r>
                    </w:p>
                    <w:p w:rsidR="00A20502" w:rsidRDefault="00A20502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A20502" w:rsidRDefault="00A20502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A20502" w:rsidRDefault="00A20502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A20502" w:rsidRDefault="00A20502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F97817" w:rsidRPr="00A20502" w:rsidRDefault="00F97817" w:rsidP="00A2050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20502">
                        <w:rPr>
                          <w:sz w:val="44"/>
                          <w:szCs w:val="44"/>
                        </w:rPr>
                        <w:t xml:space="preserve">Vous vous questionnez ? </w:t>
                      </w:r>
                      <w:r w:rsidR="00A20502">
                        <w:rPr>
                          <w:sz w:val="44"/>
                          <w:szCs w:val="44"/>
                        </w:rPr>
                        <w:t>Isabelle et Clara sont</w:t>
                      </w:r>
                      <w:r w:rsidRPr="00A20502">
                        <w:rPr>
                          <w:sz w:val="44"/>
                          <w:szCs w:val="44"/>
                        </w:rPr>
                        <w:t xml:space="preserve"> à votre écoute pour vous accompagner dans votre rôle de parent.</w:t>
                      </w:r>
                    </w:p>
                  </w:txbxContent>
                </v:textbox>
              </v:shape>
            </w:pict>
          </mc:Fallback>
        </mc:AlternateContent>
      </w:r>
      <w:r w:rsidRPr="00F97817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2BF4C6F" wp14:editId="7FE3F7A4">
            <wp:simplePos x="0" y="0"/>
            <wp:positionH relativeFrom="column">
              <wp:posOffset>1046169</wp:posOffset>
            </wp:positionH>
            <wp:positionV relativeFrom="paragraph">
              <wp:posOffset>715370</wp:posOffset>
            </wp:positionV>
            <wp:extent cx="5469496" cy="2243312"/>
            <wp:effectExtent l="0" t="0" r="0" b="0"/>
            <wp:wrapNone/>
            <wp:docPr id="2" name="Image 2" descr="C:\Users\Utilisateur\Desktop\Logos + En-tête\Logo Fleur Papillon\version print\version standard (logo et texte)\version originale\logo-fp_standard_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ilisateur\Desktop\Logos + En-tête\Logo Fleur Papillon\version print\version standard (logo et texte)\version originale\logo-fp_standard_original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496" cy="224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817"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67A04D0F" wp14:editId="0BB91A62">
            <wp:simplePos x="0" y="0"/>
            <wp:positionH relativeFrom="column">
              <wp:posOffset>2794017</wp:posOffset>
            </wp:positionH>
            <wp:positionV relativeFrom="paragraph">
              <wp:posOffset>7963638</wp:posOffset>
            </wp:positionV>
            <wp:extent cx="1908175" cy="787296"/>
            <wp:effectExtent l="0" t="0" r="0" b="0"/>
            <wp:wrapNone/>
            <wp:docPr id="3" name="Image 3" descr="C:\Users\Utilisateur\Desktop\Logos + En-tête\Logo Entr'aide à l'Enfance\version print\logo-eae_ecriture-no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Desktop\Logos + En-tête\Logo Entr'aide à l'Enfance\version print\logo-eae_ecriture-noir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78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24B92" w:rsidRPr="004008C9" w:rsidSect="00F93134">
      <w:headerReference w:type="default" r:id="rId14"/>
      <w:pgSz w:w="11906" w:h="16838" w:code="9"/>
      <w:pgMar w:top="0" w:right="0" w:bottom="0" w:left="0" w:header="0" w:footer="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A22" w:rsidRDefault="004C3A22">
      <w:pPr>
        <w:spacing w:before="0"/>
      </w:pPr>
      <w:r>
        <w:separator/>
      </w:r>
    </w:p>
  </w:endnote>
  <w:endnote w:type="continuationSeparator" w:id="0">
    <w:p w:rsidR="004C3A22" w:rsidRDefault="004C3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A22" w:rsidRDefault="004C3A22">
      <w:pPr>
        <w:spacing w:before="0"/>
      </w:pPr>
      <w:r>
        <w:separator/>
      </w:r>
    </w:p>
  </w:footnote>
  <w:footnote w:type="continuationSeparator" w:id="0">
    <w:p w:rsidR="004C3A22" w:rsidRDefault="004C3A2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8C9" w:rsidRDefault="004008C9" w:rsidP="004008C9">
    <w:pPr>
      <w:pStyle w:val="En-tte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817"/>
    <w:rsid w:val="00006A69"/>
    <w:rsid w:val="00024B92"/>
    <w:rsid w:val="0003383B"/>
    <w:rsid w:val="002D3176"/>
    <w:rsid w:val="003B2720"/>
    <w:rsid w:val="003D161F"/>
    <w:rsid w:val="003E6DF0"/>
    <w:rsid w:val="004008C9"/>
    <w:rsid w:val="00444440"/>
    <w:rsid w:val="004650EC"/>
    <w:rsid w:val="004C3A22"/>
    <w:rsid w:val="005325F0"/>
    <w:rsid w:val="00673C5F"/>
    <w:rsid w:val="006B609A"/>
    <w:rsid w:val="00715CEC"/>
    <w:rsid w:val="00723AA3"/>
    <w:rsid w:val="008E2A55"/>
    <w:rsid w:val="00A20502"/>
    <w:rsid w:val="00A51113"/>
    <w:rsid w:val="00AB193F"/>
    <w:rsid w:val="00AF300E"/>
    <w:rsid w:val="00CA580F"/>
    <w:rsid w:val="00D85786"/>
    <w:rsid w:val="00E0285A"/>
    <w:rsid w:val="00F61221"/>
    <w:rsid w:val="00F93134"/>
    <w:rsid w:val="00F9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2E566C"/>
  <w15:chartTrackingRefBased/>
  <w15:docId w15:val="{F3494E69-60FC-40CB-B58B-9FC5A147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00E"/>
    <w:pPr>
      <w:spacing w:before="40" w:after="0" w:line="240" w:lineRule="auto"/>
      <w:ind w:left="29" w:right="29"/>
    </w:pPr>
    <w:rPr>
      <w:b/>
      <w:bCs/>
      <w:color w:val="3A3363" w:themeColor="text2"/>
      <w:sz w:val="32"/>
      <w:szCs w:val="26"/>
    </w:rPr>
  </w:style>
  <w:style w:type="paragraph" w:styleId="Titre1">
    <w:name w:val="heading 1"/>
    <w:basedOn w:val="Normal"/>
    <w:next w:val="Normal"/>
    <w:qFormat/>
    <w:rsid w:val="00AF300E"/>
    <w:pPr>
      <w:framePr w:hSpace="180" w:wrap="around" w:vAnchor="text" w:hAnchor="text" w:x="796" w:y="2775"/>
      <w:ind w:left="0"/>
      <w:jc w:val="center"/>
      <w:outlineLvl w:val="0"/>
    </w:pPr>
    <w:rPr>
      <w:rFonts w:asciiTheme="majorHAnsi" w:eastAsiaTheme="majorEastAsia" w:hAnsiTheme="majorHAnsi" w:cstheme="majorBidi"/>
      <w:caps/>
      <w:sz w:val="120"/>
      <w:szCs w:val="120"/>
    </w:rPr>
  </w:style>
  <w:style w:type="paragraph" w:styleId="Titre2">
    <w:name w:val="heading 2"/>
    <w:basedOn w:val="Normal"/>
    <w:next w:val="Normal"/>
    <w:unhideWhenUsed/>
    <w:qFormat/>
    <w:pPr>
      <w:spacing w:after="600"/>
      <w:ind w:left="2794" w:right="3600"/>
      <w:contextualSpacing/>
      <w:outlineLvl w:val="1"/>
    </w:pPr>
    <w:rPr>
      <w:rFonts w:asciiTheme="majorHAnsi" w:eastAsiaTheme="majorEastAsia" w:hAnsiTheme="majorHAnsi" w:cstheme="majorBidi"/>
      <w:sz w:val="40"/>
      <w:szCs w:val="40"/>
    </w:rPr>
  </w:style>
  <w:style w:type="paragraph" w:styleId="Titre3">
    <w:name w:val="heading 3"/>
    <w:basedOn w:val="Normal"/>
    <w:next w:val="Normal"/>
    <w:unhideWhenUsed/>
    <w:qFormat/>
    <w:rsid w:val="00AF300E"/>
    <w:pPr>
      <w:framePr w:hSpace="180" w:wrap="around" w:vAnchor="text" w:hAnchor="text" w:x="796" w:y="6149"/>
      <w:jc w:val="center"/>
      <w:outlineLvl w:val="2"/>
    </w:pPr>
    <w:rPr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styleId="Emphaseple">
    <w:name w:val="Subtle Emphasis"/>
    <w:basedOn w:val="Policepardfaut"/>
    <w:uiPriority w:val="19"/>
    <w:semiHidden/>
    <w:unhideWhenUsed/>
    <w:qFormat/>
    <w:rPr>
      <w:i/>
      <w:iCs/>
      <w:color w:val="A1810D" w:themeColor="accent1" w:themeShade="80"/>
    </w:rPr>
  </w:style>
  <w:style w:type="paragraph" w:styleId="En-tte">
    <w:name w:val="header"/>
    <w:basedOn w:val="Normal"/>
    <w:link w:val="En-tteCar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Pieddepage">
    <w:name w:val="footer"/>
    <w:basedOn w:val="Normal"/>
    <w:link w:val="PieddepageCar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008C9"/>
    <w:rPr>
      <w:b/>
      <w:bCs/>
      <w:color w:val="A1810D" w:themeColor="accent1" w:themeShade="80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A20502"/>
    <w:rPr>
      <w:color w:val="ECBE18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193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193F"/>
    <w:rPr>
      <w:rFonts w:ascii="Segoe UI" w:hAnsi="Segoe UI" w:cs="Segoe UI"/>
      <w:b/>
      <w:bCs/>
      <w:color w:val="3A3363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fleurpapillonmoulins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fleurpapillonmoulin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\AppData\Roaming\Microsoft\Templates\Prospectus%20d&#8217;invitation%20&#224;%20une%20f&#234;te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22D0A-FDF1-4188-AA97-E4614C5C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Prospectus d’invitation à une fête</Template>
  <TotalTime>96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Utilisateur</cp:lastModifiedBy>
  <cp:revision>1</cp:revision>
  <cp:lastPrinted>2025-01-09T09:47:00Z</cp:lastPrinted>
  <dcterms:created xsi:type="dcterms:W3CDTF">2025-01-09T09:19:00Z</dcterms:created>
  <dcterms:modified xsi:type="dcterms:W3CDTF">2025-01-09T10:56:00Z</dcterms:modified>
</cp:coreProperties>
</file>